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bookmarkStart w:id="0" w:name="_GoBack"/>
      <w:bookmarkEnd w:id="0"/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521917">
        <w:rPr>
          <w:rFonts w:ascii="Times New Roman" w:hAnsi="Times New Roman"/>
          <w:noProof/>
          <w:sz w:val="22"/>
          <w:szCs w:val="20"/>
          <w:lang w:val="ru-RU"/>
        </w:rPr>
        <w:t>Тельманова Сергея Александровича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521917">
        <w:rPr>
          <w:rFonts w:ascii="Times New Roman" w:hAnsi="Times New Roman"/>
          <w:noProof/>
          <w:sz w:val="22"/>
          <w:szCs w:val="20"/>
          <w:lang w:val="ru-RU"/>
        </w:rPr>
        <w:t>18.01.1970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521917">
        <w:rPr>
          <w:rFonts w:ascii="Times New Roman" w:hAnsi="Times New Roman"/>
          <w:noProof/>
          <w:sz w:val="22"/>
          <w:szCs w:val="20"/>
          <w:lang w:val="ru-RU"/>
        </w:rPr>
        <w:t>с. Горохово Юргамышского р-на Курганской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521917">
        <w:rPr>
          <w:rFonts w:ascii="Times New Roman" w:hAnsi="Times New Roman"/>
          <w:noProof/>
          <w:sz w:val="22"/>
          <w:szCs w:val="20"/>
          <w:lang w:val="ru-RU"/>
        </w:rPr>
        <w:t>049-579-290 18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521917">
        <w:rPr>
          <w:rFonts w:ascii="Times New Roman" w:hAnsi="Times New Roman"/>
          <w:noProof/>
          <w:sz w:val="22"/>
          <w:szCs w:val="20"/>
          <w:lang w:val="ru-RU"/>
        </w:rPr>
        <w:t>450100284013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521917">
        <w:rPr>
          <w:rFonts w:ascii="Times New Roman" w:hAnsi="Times New Roman"/>
          <w:noProof/>
          <w:sz w:val="22"/>
          <w:szCs w:val="20"/>
          <w:lang w:val="ru-RU"/>
        </w:rPr>
        <w:t>640004, Курганская область, гор. Курган, ул. Омская, д. 38, кв. 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521917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521917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Курганской области от 08.04.2026 г. (резолютивная часть объявлена 25.03.2026 г.) по делу № А34-1947/2026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BC2C41" w:rsidRDefault="00BC2C41" w:rsidP="00A249F4">
      <w:pPr>
        <w:ind w:firstLine="709"/>
        <w:jc w:val="both"/>
        <w:rPr>
          <w:noProof/>
          <w:sz w:val="24"/>
          <w:szCs w:val="24"/>
        </w:rPr>
      </w:pPr>
      <w:r w:rsidRPr="00BC2C41">
        <w:rPr>
          <w:noProof/>
          <w:sz w:val="24"/>
          <w:szCs w:val="24"/>
        </w:rPr>
        <w:t>Тельманов Сергей Александрович, номер счета – 40817810850230968103,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521917">
        <w:rPr>
          <w:rFonts w:ascii="Times New Roman" w:hAnsi="Times New Roman"/>
          <w:noProof/>
          <w:sz w:val="22"/>
          <w:szCs w:val="20"/>
          <w:lang w:val="ru-RU"/>
        </w:rPr>
        <w:t>Тельманова Сергея Александровича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521917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521917">
        <w:rPr>
          <w:rFonts w:ascii="Times New Roman" w:eastAsia="Times New Roman" w:hAnsi="Times New Roman"/>
          <w:noProof/>
          <w:sz w:val="22"/>
          <w:lang w:val="ru-RU"/>
        </w:rPr>
        <w:t>454091, г. Челябинск, а/я 12989</w:t>
      </w:r>
    </w:p>
    <w:p w:rsidR="00016DC8" w:rsidRPr="00F3599F" w:rsidRDefault="008C08EE" w:rsidP="00BC2C41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BC2C41" w:rsidRPr="00BC2C41">
        <w:rPr>
          <w:noProof/>
          <w:sz w:val="22"/>
          <w:szCs w:val="20"/>
        </w:rPr>
        <w:t>Тельманов Сергей Александрович, номер счета – 40817810850230968103, Банк получателя – ФИЛИАЛ "ЦЕНТРАЛЬНЫЙ" ПАО "СОВКОМБАНК", БИК – 045004763, Корр.счет – 30101810150040000763, ИНН Банка 4401116480.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6"/>
        <w:gridCol w:w="5009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521917">
              <w:rPr>
                <w:noProof/>
                <w:sz w:val="22"/>
              </w:rPr>
              <w:t>Е.М. Вовк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4C9" w:rsidRDefault="008C14C9">
      <w:r>
        <w:separator/>
      </w:r>
    </w:p>
  </w:endnote>
  <w:endnote w:type="continuationSeparator" w:id="0">
    <w:p w:rsidR="008C14C9" w:rsidRDefault="008C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BC2C41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8C14C9" w:rsidRPr="008C14C9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8C14C9" w:rsidRPr="008C14C9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4C9" w:rsidRDefault="008C14C9">
      <w:pPr>
        <w:pStyle w:val="GenStyleDefPar"/>
      </w:pPr>
      <w:r>
        <w:separator/>
      </w:r>
    </w:p>
  </w:footnote>
  <w:footnote w:type="continuationSeparator" w:id="0">
    <w:p w:rsidR="008C14C9" w:rsidRDefault="008C14C9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C9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1917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C14C9"/>
    <w:rsid w:val="008D5D37"/>
    <w:rsid w:val="008F7B2C"/>
    <w:rsid w:val="009025BB"/>
    <w:rsid w:val="0090725A"/>
    <w:rsid w:val="0091294C"/>
    <w:rsid w:val="0091751B"/>
    <w:rsid w:val="00922543"/>
    <w:rsid w:val="00923E56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C2C41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AB86E7-B251-4975-854D-394C7337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41;&#1040;&#1053;&#1050;&#1056;&#1054;&#1058;&#1057;&#1058;&#1042;&#1054;\&#1041;&#1040;&#1053;&#1050;&#1056;&#1054;&#1058;&#1067;%202\&#1070;&#1054;_&#1043;&#1088;&#1091;&#1087;&#1087;&#1072;_9\&#1053;&#1077;&#1089;&#1090;&#1077;&#1088;&#1077;&#1085;&#1082;&#1086;%20&#1048;.&#1042;\&#1058;&#1077;&#1083;&#1100;&#1084;&#1072;&#1085;&#1086;&#1074;%20&#1057;&#1077;&#1088;&#1075;&#1077;&#1081;%20&#1040;&#1083;&#1077;&#1082;&#1089;&#1072;&#1085;&#1076;&#1088;&#1086;&#1074;&#1080;&#1095;%20&#1042;&#1045;&#1052;\&#1058;&#1086;&#1088;&#1075;&#1080;,%20&#1086;&#1094;&#1077;&#1085;&#1082;&#1072;\&#1055;&#1088;&#1086;&#1077;&#1082;&#1090;%20&#1044;&#1086;&#1075;&#1086;&#1074;&#1086;&#1088;&#1072;%20&#1086;%20&#1079;&#1072;&#1076;&#1072;&#1090;&#1082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Договора о задатке</Template>
  <TotalTime>0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dcterms:created xsi:type="dcterms:W3CDTF">2026-09-04T10:33:00Z</dcterms:created>
  <dcterms:modified xsi:type="dcterms:W3CDTF">2026-09-04T10:33:00Z</dcterms:modified>
</cp:coreProperties>
</file>